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6A9" w:rsidRPr="003B26A9" w:rsidRDefault="003B26A9" w:rsidP="00D26185">
      <w:pPr>
        <w:pStyle w:val="a7"/>
        <w:ind w:leftChars="-270" w:left="-567" w:firstLineChars="177" w:firstLine="566"/>
        <w:rPr>
          <w:rFonts w:ascii="黑体" w:eastAsia="黑体" w:hAnsi="黑体" w:cs="宋体"/>
          <w:sz w:val="32"/>
          <w:szCs w:val="32"/>
        </w:rPr>
      </w:pPr>
      <w:r w:rsidRPr="003B26A9">
        <w:rPr>
          <w:rFonts w:ascii="黑体" w:eastAsia="黑体" w:hAnsi="黑体" w:cs="宋体" w:hint="eastAsia"/>
          <w:sz w:val="32"/>
          <w:szCs w:val="32"/>
        </w:rPr>
        <w:t>附件</w:t>
      </w:r>
    </w:p>
    <w:p w:rsidR="003B26A9" w:rsidRPr="003B26A9" w:rsidRDefault="003B26A9" w:rsidP="003B26A9">
      <w:pPr>
        <w:pStyle w:val="a7"/>
        <w:jc w:val="center"/>
        <w:rPr>
          <w:rFonts w:ascii="方正小标宋简体" w:eastAsia="方正小标宋简体" w:hAnsi="黑体" w:cs="宋体"/>
          <w:bCs/>
          <w:color w:val="000000"/>
          <w:kern w:val="0"/>
          <w:sz w:val="42"/>
          <w:szCs w:val="42"/>
        </w:rPr>
      </w:pPr>
      <w:r w:rsidRPr="003B26A9">
        <w:rPr>
          <w:rFonts w:ascii="方正小标宋简体" w:eastAsia="方正小标宋简体" w:hAnsi="黑体" w:cs="宋体" w:hint="eastAsia"/>
          <w:bCs/>
          <w:color w:val="000000"/>
          <w:kern w:val="0"/>
          <w:sz w:val="42"/>
          <w:szCs w:val="42"/>
        </w:rPr>
        <w:t>市（州）各县级党校2019-2021年主体班次办班情况统计表</w:t>
      </w:r>
    </w:p>
    <w:tbl>
      <w:tblPr>
        <w:tblW w:w="14560" w:type="dxa"/>
        <w:tblLook w:val="04A0"/>
      </w:tblPr>
      <w:tblGrid>
        <w:gridCol w:w="1360"/>
        <w:gridCol w:w="1100"/>
        <w:gridCol w:w="1100"/>
        <w:gridCol w:w="1100"/>
        <w:gridCol w:w="1100"/>
        <w:gridCol w:w="1100"/>
        <w:gridCol w:w="1100"/>
        <w:gridCol w:w="1100"/>
        <w:gridCol w:w="1100"/>
        <w:gridCol w:w="1100"/>
        <w:gridCol w:w="1100"/>
        <w:gridCol w:w="1100"/>
        <w:gridCol w:w="1100"/>
      </w:tblGrid>
      <w:tr w:rsidR="00D26185" w:rsidRPr="003B26A9" w:rsidTr="001272A5">
        <w:trPr>
          <w:trHeight w:val="660"/>
        </w:trPr>
        <w:tc>
          <w:tcPr>
            <w:tcW w:w="1456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仿宋_GB2312" w:eastAsia="仿宋_GB2312" w:hAnsi="黑体" w:cs="宋体"/>
                <w:bCs/>
                <w:color w:val="000000"/>
                <w:kern w:val="0"/>
                <w:sz w:val="28"/>
                <w:szCs w:val="28"/>
              </w:rPr>
            </w:pPr>
            <w:r w:rsidRPr="003B26A9">
              <w:rPr>
                <w:rFonts w:ascii="仿宋_GB2312" w:eastAsia="仿宋_GB2312" w:hAnsi="黑体" w:cs="宋体" w:hint="eastAsia"/>
                <w:bCs/>
                <w:color w:val="000000"/>
                <w:kern w:val="0"/>
                <w:sz w:val="28"/>
                <w:szCs w:val="28"/>
              </w:rPr>
              <w:t>填报人及联系方式：</w:t>
            </w:r>
          </w:p>
        </w:tc>
      </w:tr>
      <w:tr w:rsidR="00D26185" w:rsidRPr="003B26A9" w:rsidTr="00E6323E">
        <w:trPr>
          <w:trHeight w:val="467"/>
        </w:trPr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  <w:tl2br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E6323E" w:rsidP="00E6323E">
            <w:pPr>
              <w:widowControl/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/>
                <w:bCs/>
                <w:noProof/>
                <w:color w:val="000000"/>
                <w:kern w:val="0"/>
                <w:szCs w:val="21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43" type="#_x0000_t32" style="position:absolute;left:0;text-align:left;margin-left:-1.35pt;margin-top:1.9pt;width:59.1pt;height:80.35pt;z-index:251668480;mso-position-horizontal-relative:text;mso-position-vertical-relative:text" o:connectortype="straight" strokeweight=".5pt"/>
              </w:pict>
            </w:r>
            <w:r w:rsidR="00D26185" w:rsidRPr="00384ACF"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  <w:t xml:space="preserve">     </w:t>
            </w:r>
            <w:r w:rsidR="00D26185"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项目</w:t>
            </w:r>
            <w:r w:rsidR="00D26185" w:rsidRPr="00384ACF"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  <w:br/>
            </w:r>
            <w:r w:rsidR="00D26185" w:rsidRPr="00384ACF"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  <w:br/>
            </w:r>
            <w:r w:rsidR="00D26185" w:rsidRPr="00384ACF"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  <w:br/>
            </w:r>
            <w:r w:rsidR="00D26185"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44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>2019</w:t>
            </w: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年</w:t>
            </w:r>
          </w:p>
        </w:tc>
        <w:tc>
          <w:tcPr>
            <w:tcW w:w="44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>2020</w:t>
            </w: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年</w:t>
            </w:r>
          </w:p>
        </w:tc>
        <w:tc>
          <w:tcPr>
            <w:tcW w:w="44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>2021</w:t>
            </w: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年</w:t>
            </w:r>
          </w:p>
        </w:tc>
      </w:tr>
      <w:tr w:rsidR="00A7311E" w:rsidRPr="003B26A9" w:rsidTr="00E6323E">
        <w:trPr>
          <w:trHeight w:val="540"/>
        </w:trPr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期数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84ACF" w:rsidRDefault="00D26185" w:rsidP="00A7311E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期数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期数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10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/>
                <w:kern w:val="0"/>
                <w:sz w:val="24"/>
              </w:rPr>
              <w:t xml:space="preserve">　</w:t>
            </w:r>
          </w:p>
        </w:tc>
      </w:tr>
      <w:tr w:rsidR="00A7311E" w:rsidRPr="003B26A9" w:rsidTr="00E6323E">
        <w:trPr>
          <w:trHeight w:val="621"/>
        </w:trPr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被统筹期数</w:t>
            </w:r>
          </w:p>
        </w:tc>
        <w:tc>
          <w:tcPr>
            <w:tcW w:w="11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被统筹人数</w:t>
            </w: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A7311E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被统筹人数</w:t>
            </w:r>
          </w:p>
        </w:tc>
        <w:tc>
          <w:tcPr>
            <w:tcW w:w="11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被统筹人数</w:t>
            </w: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被统筹期数</w:t>
            </w:r>
          </w:p>
        </w:tc>
        <w:tc>
          <w:tcPr>
            <w:tcW w:w="11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185" w:rsidRPr="00384ACF" w:rsidRDefault="00D26185" w:rsidP="001272A5">
            <w:pPr>
              <w:widowControl/>
              <w:jc w:val="left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84ACF" w:rsidRDefault="00D26185" w:rsidP="001272A5">
            <w:pPr>
              <w:widowControl/>
              <w:jc w:val="center"/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</w:rPr>
            </w:pPr>
            <w:r w:rsidRPr="00384ACF">
              <w:rPr>
                <w:rFonts w:ascii="黑体" w:eastAsia="黑体" w:hAnsi="黑体" w:cs="Times New Roman" w:hint="eastAsia"/>
                <w:bCs/>
                <w:color w:val="000000"/>
                <w:kern w:val="0"/>
                <w:sz w:val="24"/>
              </w:rPr>
              <w:t>被统筹人数</w:t>
            </w:r>
          </w:p>
        </w:tc>
      </w:tr>
      <w:tr w:rsidR="00D26185" w:rsidRPr="003B26A9" w:rsidTr="00E04CA2">
        <w:trPr>
          <w:trHeight w:val="68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XXX区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</w:tr>
      <w:tr w:rsidR="00D26185" w:rsidRPr="003B26A9" w:rsidTr="00E04CA2">
        <w:trPr>
          <w:trHeight w:val="68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XXX县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bookmarkStart w:id="0" w:name="RANGE!H8"/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  <w:bookmarkEnd w:id="0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</w:tr>
      <w:tr w:rsidR="00D26185" w:rsidRPr="003B26A9" w:rsidTr="00E04CA2">
        <w:trPr>
          <w:trHeight w:val="68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XXX市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</w:tr>
      <w:tr w:rsidR="00D26185" w:rsidRPr="003B26A9" w:rsidTr="00E04CA2">
        <w:trPr>
          <w:trHeight w:val="68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......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</w:tr>
      <w:tr w:rsidR="00D26185" w:rsidRPr="003B26A9" w:rsidTr="00E04CA2">
        <w:trPr>
          <w:trHeight w:val="68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185" w:rsidRPr="003B26A9" w:rsidRDefault="00D26185" w:rsidP="001272A5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</w:rPr>
            </w:pPr>
            <w:r w:rsidRPr="003B26A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</w:rPr>
              <w:t>合 计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6185" w:rsidRPr="003B26A9" w:rsidRDefault="00D26185" w:rsidP="001272A5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</w:rPr>
            </w:pPr>
            <w:r w:rsidRPr="003B26A9">
              <w:rPr>
                <w:rFonts w:ascii="Times New Roman" w:eastAsia="宋体" w:hAnsi="Times New Roman" w:cs="Times New Roman"/>
                <w:kern w:val="0"/>
                <w:sz w:val="24"/>
              </w:rPr>
              <w:t xml:space="preserve">　</w:t>
            </w:r>
          </w:p>
        </w:tc>
      </w:tr>
    </w:tbl>
    <w:p w:rsidR="00D26185" w:rsidRPr="00D26185" w:rsidRDefault="00D26185" w:rsidP="00D26185">
      <w:pPr>
        <w:pStyle w:val="a7"/>
        <w:rPr>
          <w:rFonts w:ascii="仿宋_GB2312" w:eastAsia="仿宋_GB2312" w:hAnsi="宋体" w:cs="宋体"/>
          <w:sz w:val="24"/>
          <w:szCs w:val="24"/>
        </w:rPr>
      </w:pPr>
      <w:r w:rsidRPr="00D26185">
        <w:rPr>
          <w:rFonts w:ascii="仿宋_GB2312" w:eastAsia="仿宋_GB2312" w:hAnsi="宋体" w:cs="宋体" w:hint="eastAsia"/>
          <w:sz w:val="24"/>
          <w:szCs w:val="24"/>
        </w:rPr>
        <w:t>填报说明：</w:t>
      </w:r>
    </w:p>
    <w:p w:rsidR="00D26185" w:rsidRPr="00D26185" w:rsidRDefault="00D26185" w:rsidP="00D26185">
      <w:pPr>
        <w:pStyle w:val="a7"/>
        <w:rPr>
          <w:rFonts w:ascii="仿宋_GB2312" w:eastAsia="仿宋_GB2312" w:hAnsi="宋体" w:cs="宋体"/>
          <w:sz w:val="24"/>
          <w:szCs w:val="24"/>
        </w:rPr>
      </w:pPr>
      <w:r w:rsidRPr="00D26185">
        <w:rPr>
          <w:rFonts w:ascii="仿宋_GB2312" w:eastAsia="仿宋_GB2312" w:hAnsi="宋体" w:cs="宋体" w:hint="eastAsia"/>
          <w:sz w:val="24"/>
          <w:szCs w:val="24"/>
        </w:rPr>
        <w:t xml:space="preserve"> </w:t>
      </w:r>
      <w:r>
        <w:rPr>
          <w:rFonts w:ascii="仿宋_GB2312" w:eastAsia="仿宋_GB2312" w:hAnsi="宋体" w:cs="宋体" w:hint="eastAsia"/>
          <w:sz w:val="24"/>
          <w:szCs w:val="24"/>
        </w:rPr>
        <w:t xml:space="preserve">  </w:t>
      </w:r>
      <w:r w:rsidRPr="00D26185">
        <w:rPr>
          <w:rFonts w:ascii="仿宋_GB2312" w:eastAsia="仿宋_GB2312" w:hAnsi="宋体" w:cs="宋体" w:hint="eastAsia"/>
          <w:sz w:val="24"/>
          <w:szCs w:val="24"/>
        </w:rPr>
        <w:t xml:space="preserve"> 1.本统计表只统计县级党校主体班；</w:t>
      </w:r>
    </w:p>
    <w:p w:rsidR="00D26185" w:rsidRPr="00D26185" w:rsidRDefault="00D26185" w:rsidP="00D26185">
      <w:pPr>
        <w:pStyle w:val="a7"/>
        <w:rPr>
          <w:rFonts w:ascii="仿宋_GB2312" w:eastAsia="仿宋_GB2312" w:hAnsi="宋体" w:cs="宋体"/>
          <w:sz w:val="24"/>
          <w:szCs w:val="24"/>
        </w:rPr>
      </w:pPr>
      <w:r>
        <w:rPr>
          <w:rFonts w:ascii="仿宋_GB2312" w:eastAsia="仿宋_GB2312" w:hAnsi="宋体" w:cs="宋体" w:hint="eastAsia"/>
          <w:sz w:val="24"/>
          <w:szCs w:val="24"/>
        </w:rPr>
        <w:t xml:space="preserve">  </w:t>
      </w:r>
      <w:r w:rsidRPr="00D26185">
        <w:rPr>
          <w:rFonts w:ascii="仿宋_GB2312" w:eastAsia="仿宋_GB2312" w:hAnsi="宋体" w:cs="宋体" w:hint="eastAsia"/>
          <w:sz w:val="24"/>
          <w:szCs w:val="24"/>
        </w:rPr>
        <w:t xml:space="preserve">  2.被统筹期数，是指被市级党校以及其他县级党校统筹的期数；</w:t>
      </w:r>
    </w:p>
    <w:p w:rsidR="00D26185" w:rsidRDefault="00D26185" w:rsidP="00E6323E">
      <w:pPr>
        <w:pStyle w:val="a7"/>
        <w:ind w:firstLine="468"/>
        <w:rPr>
          <w:rFonts w:ascii="仿宋_GB2312" w:eastAsia="仿宋_GB2312" w:hAnsi="宋体" w:cs="宋体" w:hint="eastAsia"/>
          <w:sz w:val="24"/>
          <w:szCs w:val="24"/>
        </w:rPr>
      </w:pPr>
      <w:r w:rsidRPr="00D26185">
        <w:rPr>
          <w:rFonts w:ascii="仿宋_GB2312" w:eastAsia="仿宋_GB2312" w:hAnsi="宋体" w:cs="宋体" w:hint="eastAsia"/>
          <w:sz w:val="24"/>
          <w:szCs w:val="24"/>
        </w:rPr>
        <w:lastRenderedPageBreak/>
        <w:t>3.请于3月5日下班前反馈省委党校业务指导处。</w:t>
      </w:r>
    </w:p>
    <w:p w:rsidR="008C5527" w:rsidRPr="008C5527" w:rsidRDefault="008C5527" w:rsidP="00336C7B">
      <w:pPr>
        <w:spacing w:line="40" w:lineRule="exact"/>
      </w:pPr>
    </w:p>
    <w:sectPr w:rsidR="008C5527" w:rsidRPr="008C5527" w:rsidSect="00E6323E">
      <w:footerReference w:type="even" r:id="rId9"/>
      <w:pgSz w:w="16838" w:h="11906" w:orient="landscape" w:code="9"/>
      <w:pgMar w:top="1588" w:right="1956" w:bottom="1474" w:left="175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2A67" w:rsidRDefault="00732A67" w:rsidP="001E5E16">
      <w:r>
        <w:separator/>
      </w:r>
    </w:p>
  </w:endnote>
  <w:endnote w:type="continuationSeparator" w:id="1">
    <w:p w:rsidR="00732A67" w:rsidRDefault="00732A67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426285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1661032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655E82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655E82" w:rsidRPr="00A6688A">
          <w:rPr>
            <w:rFonts w:ascii="Times New Roman" w:hAnsi="Times New Roman" w:cs="Times New Roman"/>
            <w:sz w:val="24"/>
          </w:rPr>
          <w:fldChar w:fldCharType="separate"/>
        </w:r>
        <w:r w:rsidR="00E6323E" w:rsidRPr="00E6323E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655E82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2A67" w:rsidRDefault="00732A67" w:rsidP="001E5E16">
      <w:r>
        <w:separator/>
      </w:r>
    </w:p>
  </w:footnote>
  <w:footnote w:type="continuationSeparator" w:id="1">
    <w:p w:rsidR="00732A67" w:rsidRDefault="00732A67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attachedTemplate r:id="rId1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87041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01EBE"/>
    <w:rsid w:val="0000757C"/>
    <w:rsid w:val="00015545"/>
    <w:rsid w:val="00016C20"/>
    <w:rsid w:val="00023705"/>
    <w:rsid w:val="00034424"/>
    <w:rsid w:val="00047763"/>
    <w:rsid w:val="00086F47"/>
    <w:rsid w:val="000E5C1A"/>
    <w:rsid w:val="001111FC"/>
    <w:rsid w:val="00114864"/>
    <w:rsid w:val="0012161D"/>
    <w:rsid w:val="00124A30"/>
    <w:rsid w:val="001671A4"/>
    <w:rsid w:val="00173938"/>
    <w:rsid w:val="00190A46"/>
    <w:rsid w:val="00192725"/>
    <w:rsid w:val="001C638A"/>
    <w:rsid w:val="001C6C13"/>
    <w:rsid w:val="001D2C4A"/>
    <w:rsid w:val="001D47A7"/>
    <w:rsid w:val="001E5E16"/>
    <w:rsid w:val="001F1401"/>
    <w:rsid w:val="00205D37"/>
    <w:rsid w:val="00211BF9"/>
    <w:rsid w:val="00234047"/>
    <w:rsid w:val="00247654"/>
    <w:rsid w:val="00254B3F"/>
    <w:rsid w:val="0027585D"/>
    <w:rsid w:val="002840D2"/>
    <w:rsid w:val="00296B12"/>
    <w:rsid w:val="002974E6"/>
    <w:rsid w:val="002A3F5B"/>
    <w:rsid w:val="002A478E"/>
    <w:rsid w:val="002B5026"/>
    <w:rsid w:val="002B7C67"/>
    <w:rsid w:val="002B7D64"/>
    <w:rsid w:val="002E6940"/>
    <w:rsid w:val="003108D5"/>
    <w:rsid w:val="00336C7B"/>
    <w:rsid w:val="00352405"/>
    <w:rsid w:val="00356CEF"/>
    <w:rsid w:val="00376949"/>
    <w:rsid w:val="00384ACF"/>
    <w:rsid w:val="003A65FA"/>
    <w:rsid w:val="003B26A9"/>
    <w:rsid w:val="003E437A"/>
    <w:rsid w:val="004239EB"/>
    <w:rsid w:val="00426285"/>
    <w:rsid w:val="00437045"/>
    <w:rsid w:val="00446E74"/>
    <w:rsid w:val="00463FEB"/>
    <w:rsid w:val="00490A3D"/>
    <w:rsid w:val="00496FDA"/>
    <w:rsid w:val="004A49F7"/>
    <w:rsid w:val="004A6B97"/>
    <w:rsid w:val="004C0B6D"/>
    <w:rsid w:val="004C1157"/>
    <w:rsid w:val="004C1448"/>
    <w:rsid w:val="004C65ED"/>
    <w:rsid w:val="004D3BBF"/>
    <w:rsid w:val="004D7327"/>
    <w:rsid w:val="00506EC4"/>
    <w:rsid w:val="0050797D"/>
    <w:rsid w:val="005507D5"/>
    <w:rsid w:val="00553927"/>
    <w:rsid w:val="00560743"/>
    <w:rsid w:val="00563948"/>
    <w:rsid w:val="005828C0"/>
    <w:rsid w:val="00583D31"/>
    <w:rsid w:val="0058630F"/>
    <w:rsid w:val="00590598"/>
    <w:rsid w:val="00593F7E"/>
    <w:rsid w:val="005A3479"/>
    <w:rsid w:val="005C07F9"/>
    <w:rsid w:val="005D5EBF"/>
    <w:rsid w:val="005F48D6"/>
    <w:rsid w:val="005F543A"/>
    <w:rsid w:val="00610E64"/>
    <w:rsid w:val="00615C07"/>
    <w:rsid w:val="00643D64"/>
    <w:rsid w:val="00655E82"/>
    <w:rsid w:val="00674863"/>
    <w:rsid w:val="00683EF8"/>
    <w:rsid w:val="00695D5B"/>
    <w:rsid w:val="006A5B3B"/>
    <w:rsid w:val="00712485"/>
    <w:rsid w:val="0072052A"/>
    <w:rsid w:val="00732A67"/>
    <w:rsid w:val="0075194E"/>
    <w:rsid w:val="007546D0"/>
    <w:rsid w:val="00756A7B"/>
    <w:rsid w:val="00765D08"/>
    <w:rsid w:val="00796D33"/>
    <w:rsid w:val="007A7FA8"/>
    <w:rsid w:val="007B4639"/>
    <w:rsid w:val="007D05EE"/>
    <w:rsid w:val="007D590B"/>
    <w:rsid w:val="007D79FC"/>
    <w:rsid w:val="007E78DE"/>
    <w:rsid w:val="007F0313"/>
    <w:rsid w:val="007F75F9"/>
    <w:rsid w:val="008065CD"/>
    <w:rsid w:val="008248F9"/>
    <w:rsid w:val="0083335E"/>
    <w:rsid w:val="0085440F"/>
    <w:rsid w:val="0087644B"/>
    <w:rsid w:val="008767BB"/>
    <w:rsid w:val="008B27F4"/>
    <w:rsid w:val="008B6735"/>
    <w:rsid w:val="008C5527"/>
    <w:rsid w:val="008D0648"/>
    <w:rsid w:val="008D7F5F"/>
    <w:rsid w:val="008E5B82"/>
    <w:rsid w:val="008E6774"/>
    <w:rsid w:val="009175E6"/>
    <w:rsid w:val="009207D5"/>
    <w:rsid w:val="00921494"/>
    <w:rsid w:val="009330E6"/>
    <w:rsid w:val="00947A12"/>
    <w:rsid w:val="00955249"/>
    <w:rsid w:val="00955798"/>
    <w:rsid w:val="009762F2"/>
    <w:rsid w:val="00996142"/>
    <w:rsid w:val="00997B05"/>
    <w:rsid w:val="009A21A0"/>
    <w:rsid w:val="009B227E"/>
    <w:rsid w:val="009B63E8"/>
    <w:rsid w:val="009D513E"/>
    <w:rsid w:val="009F202B"/>
    <w:rsid w:val="00A07683"/>
    <w:rsid w:val="00A43090"/>
    <w:rsid w:val="00A6688A"/>
    <w:rsid w:val="00A67A96"/>
    <w:rsid w:val="00A7311E"/>
    <w:rsid w:val="00A7506C"/>
    <w:rsid w:val="00A919F2"/>
    <w:rsid w:val="00AB200E"/>
    <w:rsid w:val="00AB4AAD"/>
    <w:rsid w:val="00AC21F7"/>
    <w:rsid w:val="00AF0B1E"/>
    <w:rsid w:val="00AF6934"/>
    <w:rsid w:val="00B24984"/>
    <w:rsid w:val="00B33E11"/>
    <w:rsid w:val="00B4347B"/>
    <w:rsid w:val="00B6283A"/>
    <w:rsid w:val="00B631FE"/>
    <w:rsid w:val="00B7214A"/>
    <w:rsid w:val="00B75CA8"/>
    <w:rsid w:val="00B80EED"/>
    <w:rsid w:val="00B867FE"/>
    <w:rsid w:val="00B96587"/>
    <w:rsid w:val="00BA70D9"/>
    <w:rsid w:val="00BB51F1"/>
    <w:rsid w:val="00BE5B46"/>
    <w:rsid w:val="00C0218A"/>
    <w:rsid w:val="00C05951"/>
    <w:rsid w:val="00C067BF"/>
    <w:rsid w:val="00C268FC"/>
    <w:rsid w:val="00C274F4"/>
    <w:rsid w:val="00C41714"/>
    <w:rsid w:val="00C622A4"/>
    <w:rsid w:val="00C64D91"/>
    <w:rsid w:val="00C74548"/>
    <w:rsid w:val="00C755B1"/>
    <w:rsid w:val="00C76636"/>
    <w:rsid w:val="00C852CD"/>
    <w:rsid w:val="00C857D7"/>
    <w:rsid w:val="00CB5E66"/>
    <w:rsid w:val="00CC35E3"/>
    <w:rsid w:val="00CC6EDB"/>
    <w:rsid w:val="00CD5A9C"/>
    <w:rsid w:val="00CF3928"/>
    <w:rsid w:val="00D0282E"/>
    <w:rsid w:val="00D25953"/>
    <w:rsid w:val="00D26185"/>
    <w:rsid w:val="00D3013D"/>
    <w:rsid w:val="00D362D0"/>
    <w:rsid w:val="00D3765E"/>
    <w:rsid w:val="00D74C84"/>
    <w:rsid w:val="00D7643B"/>
    <w:rsid w:val="00D80FB3"/>
    <w:rsid w:val="00D94BA6"/>
    <w:rsid w:val="00DA4614"/>
    <w:rsid w:val="00DA5AE7"/>
    <w:rsid w:val="00DB1B22"/>
    <w:rsid w:val="00DC2C1F"/>
    <w:rsid w:val="00DD5D17"/>
    <w:rsid w:val="00DD630B"/>
    <w:rsid w:val="00DF44BC"/>
    <w:rsid w:val="00E02272"/>
    <w:rsid w:val="00E04CA2"/>
    <w:rsid w:val="00E21481"/>
    <w:rsid w:val="00E30CA0"/>
    <w:rsid w:val="00E42FD9"/>
    <w:rsid w:val="00E54A6B"/>
    <w:rsid w:val="00E60E68"/>
    <w:rsid w:val="00E6323E"/>
    <w:rsid w:val="00E925E6"/>
    <w:rsid w:val="00EA4920"/>
    <w:rsid w:val="00EC0B54"/>
    <w:rsid w:val="00ED2CEE"/>
    <w:rsid w:val="00ED54BF"/>
    <w:rsid w:val="00F33651"/>
    <w:rsid w:val="00F42B97"/>
    <w:rsid w:val="00F42F34"/>
    <w:rsid w:val="00F5316A"/>
    <w:rsid w:val="00F60BA5"/>
    <w:rsid w:val="00F616AA"/>
    <w:rsid w:val="00F64736"/>
    <w:rsid w:val="00F754E8"/>
    <w:rsid w:val="00F97905"/>
    <w:rsid w:val="00FB1DC4"/>
    <w:rsid w:val="00FC345B"/>
    <w:rsid w:val="00FC4BC6"/>
    <w:rsid w:val="00FC6AA3"/>
    <w:rsid w:val="00FD132E"/>
    <w:rsid w:val="00FD640A"/>
    <w:rsid w:val="00FD6D0A"/>
    <w:rsid w:val="00FE31EC"/>
    <w:rsid w:val="00FE4345"/>
    <w:rsid w:val="00FF0F2A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7041" fillcolor="white">
      <v:fill color="white"/>
    </o:shapedefaults>
    <o:shapelayout v:ext="edit">
      <o:idmap v:ext="edit" data="1"/>
      <o:rules v:ext="edit">
        <o:r id="V:Rule2" type="connector" idref="#_x0000_s104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7E78DE"/>
    <w:rPr>
      <w:rFonts w:ascii="宋体" w:eastAsia="宋体" w:hAnsi="Courier New" w:cs="Times New Roman"/>
      <w:sz w:val="28"/>
      <w:szCs w:val="20"/>
    </w:rPr>
  </w:style>
  <w:style w:type="character" w:customStyle="1" w:styleId="Char1">
    <w:name w:val="纯文本 Char"/>
    <w:basedOn w:val="a0"/>
    <w:link w:val="a7"/>
    <w:rsid w:val="007E78DE"/>
    <w:rPr>
      <w:rFonts w:ascii="宋体" w:hAnsi="Courier New"/>
      <w:kern w:val="2"/>
      <w:sz w:val="28"/>
    </w:rPr>
  </w:style>
  <w:style w:type="paragraph" w:styleId="a8">
    <w:name w:val="Normal (Web)"/>
    <w:basedOn w:val="a"/>
    <w:uiPriority w:val="99"/>
    <w:qFormat/>
    <w:rsid w:val="007E78D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9">
    <w:name w:val="Body Text"/>
    <w:basedOn w:val="a"/>
    <w:link w:val="Char2"/>
    <w:rsid w:val="007E78DE"/>
    <w:pPr>
      <w:jc w:val="center"/>
    </w:pPr>
    <w:rPr>
      <w:rFonts w:ascii="Times New Roman" w:eastAsia="宋体" w:hAnsi="Times New Roman" w:cs="Times New Roman"/>
      <w:sz w:val="36"/>
    </w:rPr>
  </w:style>
  <w:style w:type="character" w:customStyle="1" w:styleId="Char2">
    <w:name w:val="正文文本 Char"/>
    <w:basedOn w:val="a0"/>
    <w:link w:val="a9"/>
    <w:rsid w:val="007E78DE"/>
    <w:rPr>
      <w:kern w:val="2"/>
      <w:sz w:val="36"/>
      <w:szCs w:val="24"/>
    </w:rPr>
  </w:style>
  <w:style w:type="paragraph" w:styleId="aa">
    <w:name w:val="Balloon Text"/>
    <w:basedOn w:val="a"/>
    <w:link w:val="Char3"/>
    <w:rsid w:val="00683EF8"/>
    <w:rPr>
      <w:sz w:val="18"/>
      <w:szCs w:val="18"/>
    </w:rPr>
  </w:style>
  <w:style w:type="character" w:customStyle="1" w:styleId="Char3">
    <w:name w:val="批注框文本 Char"/>
    <w:basedOn w:val="a0"/>
    <w:link w:val="aa"/>
    <w:rsid w:val="00683EF8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b">
    <w:name w:val="Hyperlink"/>
    <w:rsid w:val="004C115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4FEF048-5792-4C68-9010-C77D5DB325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21</TotalTime>
  <Pages>1</Pages>
  <Words>165</Words>
  <Characters>227</Characters>
  <Application>Microsoft Office Word</Application>
  <DocSecurity>0</DocSecurity>
  <Lines>1</Lines>
  <Paragraphs>1</Paragraphs>
  <ScaleCrop>false</ScaleCrop>
  <Company>China</Company>
  <LinksUpToDate>false</LinksUpToDate>
  <CharactersWithSpaces>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18</cp:revision>
  <cp:lastPrinted>2021-03-03T09:15:00Z</cp:lastPrinted>
  <dcterms:created xsi:type="dcterms:W3CDTF">2021-03-03T07:38:00Z</dcterms:created>
  <dcterms:modified xsi:type="dcterms:W3CDTF">2021-03-03T09:17:00Z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